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548" w:rsidRPr="00132231" w:rsidRDefault="000D1548" w:rsidP="00132231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132231">
        <w:rPr>
          <w:rFonts w:ascii="Times New Roman" w:hAnsi="Times New Roman"/>
          <w:sz w:val="28"/>
          <w:szCs w:val="28"/>
        </w:rPr>
        <w:t>Приложение № 3</w:t>
      </w:r>
    </w:p>
    <w:p w:rsidR="000D1548" w:rsidRPr="00132231" w:rsidRDefault="000D1548" w:rsidP="0013223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0D1548" w:rsidRPr="00132231" w:rsidRDefault="000D1548" w:rsidP="00132231">
      <w:pPr>
        <w:spacing w:after="0"/>
        <w:ind w:right="991"/>
        <w:jc w:val="right"/>
        <w:rPr>
          <w:rFonts w:ascii="Times New Roman" w:hAnsi="Times New Roman"/>
          <w:sz w:val="28"/>
          <w:szCs w:val="28"/>
        </w:rPr>
      </w:pPr>
      <w:r w:rsidRPr="00132231">
        <w:rPr>
          <w:rFonts w:ascii="Times New Roman" w:hAnsi="Times New Roman"/>
          <w:sz w:val="28"/>
          <w:szCs w:val="28"/>
        </w:rPr>
        <w:t>к письму</w:t>
      </w:r>
    </w:p>
    <w:p w:rsidR="000D1548" w:rsidRDefault="000D1548" w:rsidP="00132231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0D1548" w:rsidRDefault="000D1548" w:rsidP="00030D1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D1548" w:rsidRDefault="000D1548" w:rsidP="00030D1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0D1548" w:rsidRDefault="000D1548" w:rsidP="00030D1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30D19">
        <w:rPr>
          <w:rFonts w:ascii="Times New Roman" w:hAnsi="Times New Roman"/>
          <w:b/>
          <w:sz w:val="28"/>
          <w:szCs w:val="28"/>
        </w:rPr>
        <w:t>О результатах Декларационной кампании 2018 года</w:t>
      </w:r>
    </w:p>
    <w:p w:rsidR="000D1548" w:rsidRDefault="000D1548" w:rsidP="00030D1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30D19">
        <w:rPr>
          <w:rFonts w:ascii="Times New Roman" w:hAnsi="Times New Roman"/>
          <w:b/>
          <w:sz w:val="28"/>
          <w:szCs w:val="28"/>
        </w:rPr>
        <w:t>(за отчетный 2017 год)</w:t>
      </w:r>
    </w:p>
    <w:p w:rsidR="000D1548" w:rsidRDefault="000D1548" w:rsidP="00030D1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D1548" w:rsidRPr="00030D19" w:rsidRDefault="000D1548" w:rsidP="00030D19">
      <w:pPr>
        <w:spacing w:after="0" w:line="42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030D19">
        <w:rPr>
          <w:rFonts w:ascii="Times New Roman" w:hAnsi="Times New Roman"/>
          <w:sz w:val="28"/>
          <w:szCs w:val="28"/>
        </w:rPr>
        <w:t xml:space="preserve">Сотрудниками отдела профилактики коррупционных и иных правонарушений управления по вопросам государственной гражданской службы и кадров администрации Правительства Кировской области обеспечено проведение декларационной кампании 2018 года (за отчетный 2017 год). </w:t>
      </w:r>
    </w:p>
    <w:p w:rsidR="000D1548" w:rsidRPr="00030D19" w:rsidRDefault="000D1548" w:rsidP="00030D19">
      <w:pPr>
        <w:spacing w:after="0" w:line="42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030D19">
        <w:rPr>
          <w:rFonts w:ascii="Times New Roman" w:hAnsi="Times New Roman"/>
          <w:sz w:val="28"/>
          <w:szCs w:val="28"/>
        </w:rPr>
        <w:t xml:space="preserve">По результатам анализа сведений о доходах, представленных государственными гражданскими служащими, а также сведений о доходах </w:t>
      </w:r>
      <w:r>
        <w:rPr>
          <w:rFonts w:ascii="Times New Roman" w:hAnsi="Times New Roman"/>
          <w:sz w:val="28"/>
          <w:szCs w:val="28"/>
        </w:rPr>
        <w:br/>
      </w:r>
      <w:r w:rsidRPr="00030D19">
        <w:rPr>
          <w:rFonts w:ascii="Times New Roman" w:hAnsi="Times New Roman"/>
          <w:sz w:val="28"/>
          <w:szCs w:val="28"/>
        </w:rPr>
        <w:t xml:space="preserve">их супругов и несовершеннолетних детей, отделом профилактики коррупционных и иных правонарушений управления по вопросам государственной гражданской службы и кадров администрации Правительства Кировской области были назначены проверки достоверности </w:t>
      </w:r>
      <w:r>
        <w:rPr>
          <w:rFonts w:ascii="Times New Roman" w:hAnsi="Times New Roman"/>
          <w:sz w:val="28"/>
          <w:szCs w:val="28"/>
        </w:rPr>
        <w:br/>
      </w:r>
      <w:r w:rsidRPr="00030D19">
        <w:rPr>
          <w:rFonts w:ascii="Times New Roman" w:hAnsi="Times New Roman"/>
          <w:sz w:val="28"/>
          <w:szCs w:val="28"/>
        </w:rPr>
        <w:t>и полноты сведений о доходах в отношении 2 государственных гражданских служащих.</w:t>
      </w:r>
    </w:p>
    <w:p w:rsidR="000D1548" w:rsidRPr="00030D19" w:rsidRDefault="000D1548" w:rsidP="00030D19">
      <w:pPr>
        <w:spacing w:after="0" w:line="42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030D19">
        <w:rPr>
          <w:rFonts w:ascii="Times New Roman" w:hAnsi="Times New Roman"/>
          <w:sz w:val="28"/>
          <w:szCs w:val="28"/>
        </w:rPr>
        <w:t>В результате проверки установлено, что представленные государственными гражданскими служащими сведения о доходах были недостоверными и неполными.</w:t>
      </w:r>
    </w:p>
    <w:p w:rsidR="000D1548" w:rsidRPr="00030D19" w:rsidRDefault="000D1548" w:rsidP="00030D19">
      <w:pPr>
        <w:spacing w:after="0" w:line="42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030D19">
        <w:rPr>
          <w:rFonts w:ascii="Times New Roman" w:hAnsi="Times New Roman"/>
          <w:sz w:val="28"/>
          <w:szCs w:val="28"/>
        </w:rPr>
        <w:t>К двум государственным гражданским служащим применены дисциплинарные взыскания в виде замечания и выговора.</w:t>
      </w:r>
    </w:p>
    <w:p w:rsidR="000D1548" w:rsidRPr="00030D19" w:rsidRDefault="000D1548" w:rsidP="00030D19">
      <w:pPr>
        <w:jc w:val="both"/>
        <w:rPr>
          <w:rFonts w:ascii="Times New Roman" w:hAnsi="Times New Roman"/>
          <w:b/>
          <w:sz w:val="28"/>
          <w:szCs w:val="28"/>
        </w:rPr>
      </w:pPr>
    </w:p>
    <w:sectPr w:rsidR="000D1548" w:rsidRPr="00030D19" w:rsidSect="00C85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5944"/>
    <w:rsid w:val="00030D19"/>
    <w:rsid w:val="000D1548"/>
    <w:rsid w:val="00132231"/>
    <w:rsid w:val="00212C6D"/>
    <w:rsid w:val="002471EF"/>
    <w:rsid w:val="002606FB"/>
    <w:rsid w:val="008B1A49"/>
    <w:rsid w:val="00C85557"/>
    <w:rsid w:val="00CB5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55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30D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30D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160</Words>
  <Characters>915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subject/>
  <dc:creator>Анастасия А. Ральникова</dc:creator>
  <cp:keywords/>
  <dc:description/>
  <cp:lastModifiedBy>user</cp:lastModifiedBy>
  <cp:revision>2</cp:revision>
  <cp:lastPrinted>2018-08-10T07:36:00Z</cp:lastPrinted>
  <dcterms:created xsi:type="dcterms:W3CDTF">2018-08-14T08:47:00Z</dcterms:created>
  <dcterms:modified xsi:type="dcterms:W3CDTF">2018-08-14T08:47:00Z</dcterms:modified>
</cp:coreProperties>
</file>